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F02" w:rsidRDefault="00DE2F02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武陵区信访局定制抽纸纸杯价格表</w:t>
      </w:r>
    </w:p>
    <w:p w:rsidR="00DE2F02" w:rsidRDefault="00DE2F02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DE2F02" w:rsidRDefault="00DE2F02">
      <w:pPr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/>
          <w:sz w:val="24"/>
        </w:rPr>
        <w:t xml:space="preserve">                                       </w:t>
      </w:r>
      <w:bookmarkStart w:id="0" w:name="_GoBack"/>
      <w:bookmarkEnd w:id="0"/>
      <w:r>
        <w:rPr>
          <w:rFonts w:ascii="仿宋_GB2312" w:eastAsia="仿宋_GB2312" w:hAnsi="仿宋_GB2312" w:cs="仿宋_GB2312"/>
          <w:sz w:val="24"/>
        </w:rPr>
        <w:t xml:space="preserve">  </w:t>
      </w:r>
      <w:r>
        <w:rPr>
          <w:rFonts w:ascii="仿宋_GB2312" w:eastAsia="仿宋_GB2312" w:hAnsi="仿宋_GB2312" w:cs="仿宋_GB2312" w:hint="eastAsia"/>
          <w:sz w:val="24"/>
        </w:rPr>
        <w:t>联系人：樊紫云</w:t>
      </w:r>
      <w:r>
        <w:rPr>
          <w:rFonts w:ascii="仿宋_GB2312" w:eastAsia="仿宋_GB2312" w:hAnsi="仿宋_GB2312" w:cs="仿宋_GB2312"/>
          <w:sz w:val="24"/>
        </w:rPr>
        <w:t xml:space="preserve">  18670623368</w:t>
      </w:r>
    </w:p>
    <w:tbl>
      <w:tblPr>
        <w:tblW w:w="9345" w:type="dxa"/>
        <w:tblInd w:w="-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35"/>
        <w:gridCol w:w="1649"/>
        <w:gridCol w:w="811"/>
        <w:gridCol w:w="930"/>
        <w:gridCol w:w="3150"/>
        <w:gridCol w:w="1170"/>
      </w:tblGrid>
      <w:tr w:rsidR="00DE2F02" w:rsidRPr="00F46FB7" w:rsidTr="00F46FB7">
        <w:tc>
          <w:tcPr>
            <w:tcW w:w="1635" w:type="dxa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 w:rsidRPr="00F46FB7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产品名称</w:t>
            </w:r>
          </w:p>
        </w:tc>
        <w:tc>
          <w:tcPr>
            <w:tcW w:w="1649" w:type="dxa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 w:rsidRPr="00F46FB7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尺寸</w:t>
            </w:r>
          </w:p>
        </w:tc>
        <w:tc>
          <w:tcPr>
            <w:tcW w:w="811" w:type="dxa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 w:rsidRPr="00F46FB7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数量</w:t>
            </w:r>
          </w:p>
        </w:tc>
        <w:tc>
          <w:tcPr>
            <w:tcW w:w="930" w:type="dxa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 w:rsidRPr="00F46FB7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单价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（元）</w:t>
            </w:r>
          </w:p>
        </w:tc>
        <w:tc>
          <w:tcPr>
            <w:tcW w:w="3150" w:type="dxa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 w:rsidRPr="00F46FB7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图片</w:t>
            </w:r>
          </w:p>
        </w:tc>
        <w:tc>
          <w:tcPr>
            <w:tcW w:w="1170" w:type="dxa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总价</w:t>
            </w:r>
          </w:p>
        </w:tc>
      </w:tr>
      <w:tr w:rsidR="00DE2F02" w:rsidRPr="00F46FB7" w:rsidTr="00F46FB7">
        <w:trPr>
          <w:trHeight w:val="3184"/>
        </w:trPr>
        <w:tc>
          <w:tcPr>
            <w:tcW w:w="1635" w:type="dxa"/>
            <w:vAlign w:val="center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sz w:val="28"/>
                <w:szCs w:val="28"/>
              </w:rPr>
              <w:t xml:space="preserve"> 120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抽抽纸（内置心相印纸）</w:t>
            </w:r>
          </w:p>
        </w:tc>
        <w:tc>
          <w:tcPr>
            <w:tcW w:w="1649" w:type="dxa"/>
            <w:vAlign w:val="center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 w:rsidRPr="00F46FB7">
              <w:rPr>
                <w:rFonts w:ascii="仿宋_GB2312" w:eastAsia="仿宋_GB2312" w:hAnsi="仿宋_GB2312" w:cs="仿宋_GB2312"/>
                <w:sz w:val="28"/>
                <w:szCs w:val="28"/>
              </w:rPr>
              <w:t>220*110*70</w:t>
            </w:r>
          </w:p>
        </w:tc>
        <w:tc>
          <w:tcPr>
            <w:tcW w:w="811" w:type="dxa"/>
            <w:vAlign w:val="center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sz w:val="28"/>
                <w:szCs w:val="28"/>
              </w:rPr>
              <w:t>10000</w:t>
            </w:r>
          </w:p>
        </w:tc>
        <w:tc>
          <w:tcPr>
            <w:tcW w:w="930" w:type="dxa"/>
            <w:vAlign w:val="center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sz w:val="28"/>
                <w:szCs w:val="28"/>
              </w:rPr>
              <w:t>4.7</w:t>
            </w:r>
          </w:p>
        </w:tc>
        <w:tc>
          <w:tcPr>
            <w:tcW w:w="3150" w:type="dxa"/>
            <w:vAlign w:val="center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 w:rsidRPr="00E4019B">
              <w:rPr>
                <w:rFonts w:ascii="仿宋_GB2312" w:eastAsia="仿宋_GB2312" w:hAnsi="仿宋_GB2312" w:cs="仿宋_GB2312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i1025" type="#_x0000_t75" alt="8ffd457a18d97f9c4eded68e939976a" style="width:130.5pt;height:159.75pt;visibility:visible">
                  <v:imagedata r:id="rId4" o:title=""/>
                </v:shape>
              </w:pict>
            </w:r>
          </w:p>
        </w:tc>
        <w:tc>
          <w:tcPr>
            <w:tcW w:w="1170" w:type="dxa"/>
          </w:tcPr>
          <w:p w:rsidR="00DE2F02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  <w:p w:rsidR="00DE2F02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47000</w:t>
            </w:r>
          </w:p>
        </w:tc>
      </w:tr>
      <w:tr w:rsidR="00DE2F02" w:rsidRPr="00F46FB7" w:rsidTr="00F46FB7">
        <w:tc>
          <w:tcPr>
            <w:tcW w:w="1635" w:type="dxa"/>
            <w:vAlign w:val="center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欧标纸杯</w:t>
            </w:r>
          </w:p>
        </w:tc>
        <w:tc>
          <w:tcPr>
            <w:tcW w:w="1649" w:type="dxa"/>
            <w:vAlign w:val="center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 w:rsidRPr="00F46FB7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上口（</w:t>
            </w:r>
            <w:r w:rsidRPr="00F46FB7">
              <w:rPr>
                <w:rFonts w:ascii="仿宋_GB2312" w:eastAsia="仿宋_GB2312" w:hAnsi="仿宋_GB2312" w:cs="仿宋_GB2312"/>
                <w:sz w:val="28"/>
                <w:szCs w:val="28"/>
              </w:rPr>
              <w:t>80mm</w:t>
            </w:r>
            <w:r w:rsidRPr="00F46FB7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）</w:t>
            </w:r>
          </w:p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 w:rsidRPr="00F46FB7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下口（</w:t>
            </w:r>
            <w:r w:rsidRPr="00F46FB7">
              <w:rPr>
                <w:rFonts w:ascii="仿宋_GB2312" w:eastAsia="仿宋_GB2312" w:hAnsi="仿宋_GB2312" w:cs="仿宋_GB2312"/>
                <w:sz w:val="28"/>
                <w:szCs w:val="28"/>
              </w:rPr>
              <w:t>57mm</w:t>
            </w:r>
            <w:r w:rsidRPr="00F46FB7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）</w:t>
            </w:r>
          </w:p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 w:rsidRPr="00F46FB7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高（</w:t>
            </w:r>
            <w:r w:rsidRPr="00F46FB7">
              <w:rPr>
                <w:rFonts w:ascii="仿宋_GB2312" w:eastAsia="仿宋_GB2312" w:hAnsi="仿宋_GB2312" w:cs="仿宋_GB2312"/>
                <w:sz w:val="28"/>
                <w:szCs w:val="28"/>
              </w:rPr>
              <w:t>93mm</w:t>
            </w:r>
            <w:r w:rsidRPr="00F46FB7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）</w:t>
            </w:r>
          </w:p>
        </w:tc>
        <w:tc>
          <w:tcPr>
            <w:tcW w:w="811" w:type="dxa"/>
            <w:vAlign w:val="center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sz w:val="28"/>
                <w:szCs w:val="28"/>
              </w:rPr>
              <w:t>20000</w:t>
            </w:r>
          </w:p>
        </w:tc>
        <w:tc>
          <w:tcPr>
            <w:tcW w:w="930" w:type="dxa"/>
          </w:tcPr>
          <w:p w:rsidR="00DE2F02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  <w:p w:rsidR="00DE2F02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  <w:p w:rsidR="00DE2F02" w:rsidRPr="00F46FB7" w:rsidRDefault="00DE2F02" w:rsidP="00FF14E3">
            <w:pPr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sz w:val="28"/>
                <w:szCs w:val="28"/>
              </w:rPr>
              <w:t xml:space="preserve"> 0.48</w:t>
            </w:r>
          </w:p>
        </w:tc>
        <w:tc>
          <w:tcPr>
            <w:tcW w:w="3150" w:type="dxa"/>
            <w:vAlign w:val="center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 w:rsidRPr="00E4019B">
              <w:rPr>
                <w:rFonts w:ascii="仿宋_GB2312" w:eastAsia="仿宋_GB2312" w:hAnsi="仿宋_GB2312" w:cs="仿宋_GB2312"/>
                <w:noProof/>
                <w:sz w:val="28"/>
                <w:szCs w:val="28"/>
              </w:rPr>
              <w:pict>
                <v:shape id="图片 3" o:spid="_x0000_i1026" type="#_x0000_t75" alt="7c3878e90ba948a654224123388a09b" style="width:146.25pt;height:48.75pt;visibility:visible">
                  <v:imagedata r:id="rId5" o:title=""/>
                </v:shape>
              </w:pict>
            </w:r>
          </w:p>
        </w:tc>
        <w:tc>
          <w:tcPr>
            <w:tcW w:w="1170" w:type="dxa"/>
          </w:tcPr>
          <w:p w:rsidR="00DE2F02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  <w:p w:rsidR="00DE2F02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9600</w:t>
            </w:r>
          </w:p>
        </w:tc>
      </w:tr>
      <w:tr w:rsidR="00DE2F02" w:rsidRPr="00F46FB7" w:rsidTr="00F46FB7">
        <w:trPr>
          <w:trHeight w:val="629"/>
        </w:trPr>
        <w:tc>
          <w:tcPr>
            <w:tcW w:w="1635" w:type="dxa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合计：</w:t>
            </w:r>
          </w:p>
        </w:tc>
        <w:tc>
          <w:tcPr>
            <w:tcW w:w="1649" w:type="dxa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  <w:tc>
          <w:tcPr>
            <w:tcW w:w="811" w:type="dxa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  <w:tc>
          <w:tcPr>
            <w:tcW w:w="930" w:type="dxa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  <w:tc>
          <w:tcPr>
            <w:tcW w:w="3150" w:type="dxa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  <w:tc>
          <w:tcPr>
            <w:tcW w:w="1170" w:type="dxa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56600</w:t>
            </w:r>
          </w:p>
        </w:tc>
      </w:tr>
      <w:tr w:rsidR="00DE2F02" w:rsidRPr="00F46FB7" w:rsidTr="00F46FB7">
        <w:tc>
          <w:tcPr>
            <w:tcW w:w="1635" w:type="dxa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1649" w:type="dxa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811" w:type="dxa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930" w:type="dxa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3150" w:type="dxa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1170" w:type="dxa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DE2F02" w:rsidRPr="00F46FB7" w:rsidTr="00F46FB7">
        <w:tc>
          <w:tcPr>
            <w:tcW w:w="1635" w:type="dxa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1649" w:type="dxa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811" w:type="dxa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930" w:type="dxa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3150" w:type="dxa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1170" w:type="dxa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DE2F02" w:rsidRPr="00F46FB7" w:rsidTr="00F46FB7">
        <w:tc>
          <w:tcPr>
            <w:tcW w:w="1635" w:type="dxa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1649" w:type="dxa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811" w:type="dxa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930" w:type="dxa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3150" w:type="dxa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1170" w:type="dxa"/>
          </w:tcPr>
          <w:p w:rsidR="00DE2F02" w:rsidRPr="00F46FB7" w:rsidRDefault="00DE2F02" w:rsidP="00F46FB7">
            <w:pPr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</w:tbl>
    <w:p w:rsidR="00DE2F02" w:rsidRDefault="00DE2F02">
      <w:pPr>
        <w:jc w:val="center"/>
        <w:rPr>
          <w:rFonts w:ascii="仿宋_GB2312" w:eastAsia="仿宋_GB2312" w:hAnsi="仿宋_GB2312" w:cs="仿宋_GB2312"/>
          <w:sz w:val="32"/>
          <w:szCs w:val="32"/>
        </w:rPr>
      </w:pPr>
    </w:p>
    <w:sectPr w:rsidR="00DE2F02" w:rsidSect="00E74E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仿宋_GB2312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mmondata" w:val="eyJoZGlkIjoiMDQwMDkzMjg4NjdhYjQyOGI3MzQ5NzRhZmE2NzJiYWYifQ=="/>
  </w:docVars>
  <w:rsids>
    <w:rsidRoot w:val="00E74EE6"/>
    <w:rsid w:val="00004521"/>
    <w:rsid w:val="00060859"/>
    <w:rsid w:val="000A5C86"/>
    <w:rsid w:val="00474DD9"/>
    <w:rsid w:val="006267B0"/>
    <w:rsid w:val="007F7117"/>
    <w:rsid w:val="00800F54"/>
    <w:rsid w:val="00A05AA3"/>
    <w:rsid w:val="00B14DEE"/>
    <w:rsid w:val="00C21552"/>
    <w:rsid w:val="00C448C7"/>
    <w:rsid w:val="00D073D4"/>
    <w:rsid w:val="00D551A5"/>
    <w:rsid w:val="00DC0D29"/>
    <w:rsid w:val="00DE2F02"/>
    <w:rsid w:val="00E4019B"/>
    <w:rsid w:val="00E74EE6"/>
    <w:rsid w:val="00E86690"/>
    <w:rsid w:val="00F46FB7"/>
    <w:rsid w:val="00FF14E3"/>
    <w:rsid w:val="03FE0FEC"/>
    <w:rsid w:val="64C33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EE6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E74EE6"/>
    <w:pPr>
      <w:widowControl w:val="0"/>
      <w:jc w:val="both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</TotalTime>
  <Pages>1</Pages>
  <Words>36</Words>
  <Characters>207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AutoBVT</cp:lastModifiedBy>
  <cp:revision>5</cp:revision>
  <dcterms:created xsi:type="dcterms:W3CDTF">2022-08-08T03:09:00Z</dcterms:created>
  <dcterms:modified xsi:type="dcterms:W3CDTF">2022-08-26T10:06:00Z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850C297BFF1E4B41AF18434D69019DCE</vt:lpwstr>
  </property>
</Properties>
</file>