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13"/>
        <w:gridCol w:w="915"/>
        <w:gridCol w:w="865"/>
        <w:gridCol w:w="1417"/>
        <w:gridCol w:w="2410"/>
      </w:tblGrid>
      <w:tr w:rsidR="00396646" w:rsidRPr="004C2FC3" w:rsidTr="004C2FC3">
        <w:trPr>
          <w:trHeight w:val="700"/>
        </w:trPr>
        <w:tc>
          <w:tcPr>
            <w:tcW w:w="2713" w:type="dxa"/>
          </w:tcPr>
          <w:p w:rsidR="00396646" w:rsidRPr="004C2FC3" w:rsidRDefault="00396646">
            <w:r w:rsidRPr="004C2FC3">
              <w:rPr>
                <w:rFonts w:hint="eastAsia"/>
              </w:rPr>
              <w:t>项目名称</w:t>
            </w:r>
          </w:p>
        </w:tc>
        <w:tc>
          <w:tcPr>
            <w:tcW w:w="915" w:type="dxa"/>
          </w:tcPr>
          <w:p w:rsidR="00396646" w:rsidRPr="004C2FC3" w:rsidRDefault="00396646">
            <w:r w:rsidRPr="004C2FC3">
              <w:rPr>
                <w:rFonts w:hint="eastAsia"/>
              </w:rPr>
              <w:t>单价</w:t>
            </w:r>
          </w:p>
        </w:tc>
        <w:tc>
          <w:tcPr>
            <w:tcW w:w="865" w:type="dxa"/>
          </w:tcPr>
          <w:p w:rsidR="00396646" w:rsidRPr="004C2FC3" w:rsidRDefault="00396646">
            <w:r w:rsidRPr="004C2FC3">
              <w:rPr>
                <w:rFonts w:hint="eastAsia"/>
              </w:rPr>
              <w:t>数量</w:t>
            </w:r>
          </w:p>
        </w:tc>
        <w:tc>
          <w:tcPr>
            <w:tcW w:w="1417" w:type="dxa"/>
          </w:tcPr>
          <w:p w:rsidR="00396646" w:rsidRPr="004C2FC3" w:rsidRDefault="00396646">
            <w:r w:rsidRPr="004C2FC3">
              <w:rPr>
                <w:rFonts w:hint="eastAsia"/>
              </w:rPr>
              <w:t>合计</w:t>
            </w:r>
          </w:p>
        </w:tc>
        <w:tc>
          <w:tcPr>
            <w:tcW w:w="2410" w:type="dxa"/>
          </w:tcPr>
          <w:p w:rsidR="00396646" w:rsidRPr="004C2FC3" w:rsidRDefault="00396646">
            <w:r w:rsidRPr="004C2FC3">
              <w:rPr>
                <w:rFonts w:hint="eastAsia"/>
              </w:rPr>
              <w:t>备注</w:t>
            </w:r>
          </w:p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>
            <w:r w:rsidRPr="004C2FC3">
              <w:rPr>
                <w:rFonts w:hint="eastAsia"/>
              </w:rPr>
              <w:t>人境大队党支部公示栏</w:t>
            </w:r>
          </w:p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>
            <w:r w:rsidRPr="004C2FC3">
              <w:t>1</w:t>
            </w:r>
          </w:p>
        </w:tc>
        <w:tc>
          <w:tcPr>
            <w:tcW w:w="1417" w:type="dxa"/>
          </w:tcPr>
          <w:p w:rsidR="00396646" w:rsidRPr="004C2FC3" w:rsidRDefault="00396646">
            <w:r>
              <w:t>300</w:t>
            </w:r>
          </w:p>
        </w:tc>
        <w:tc>
          <w:tcPr>
            <w:tcW w:w="2410" w:type="dxa"/>
          </w:tcPr>
          <w:p w:rsidR="00396646" w:rsidRPr="004C2FC3" w:rsidRDefault="00396646">
            <w:r w:rsidRPr="004C2FC3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7" o:spid="_x0000_i1025" type="#_x0000_t75" alt="dzb" style="width:109.5pt;height:75pt;visibility:visible">
                  <v:imagedata r:id="rId4" o:title=""/>
                </v:shape>
              </w:pict>
            </w:r>
          </w:p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>
            <w:r w:rsidRPr="004C2FC3">
              <w:rPr>
                <w:rFonts w:hint="eastAsia"/>
              </w:rPr>
              <w:t>人境大队党支部委员</w:t>
            </w:r>
          </w:p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>
            <w:r w:rsidRPr="004C2FC3">
              <w:t>1</w:t>
            </w:r>
          </w:p>
        </w:tc>
        <w:tc>
          <w:tcPr>
            <w:tcW w:w="1417" w:type="dxa"/>
          </w:tcPr>
          <w:p w:rsidR="00396646" w:rsidRPr="004C2FC3" w:rsidRDefault="00396646">
            <w:r>
              <w:t>100</w:t>
            </w:r>
          </w:p>
        </w:tc>
        <w:tc>
          <w:tcPr>
            <w:tcW w:w="2410" w:type="dxa"/>
          </w:tcPr>
          <w:p w:rsidR="00396646" w:rsidRPr="004C2FC3" w:rsidRDefault="00396646"/>
          <w:p w:rsidR="00396646" w:rsidRPr="004C2FC3" w:rsidRDefault="00396646">
            <w:r w:rsidRPr="004C2FC3">
              <w:rPr>
                <w:noProof/>
              </w:rPr>
              <w:pict>
                <v:shape id="图片 8" o:spid="_x0000_i1026" type="#_x0000_t75" alt="dzbw" style="width:108.75pt;height:132.75pt;visibility:visible">
                  <v:imagedata r:id="rId5" o:title=""/>
                </v:shape>
              </w:pict>
            </w:r>
          </w:p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>
            <w:r w:rsidRPr="004C2FC3">
              <w:rPr>
                <w:rFonts w:hint="eastAsia"/>
              </w:rPr>
              <w:t>出入境文明出境游宣传海报</w:t>
            </w:r>
          </w:p>
        </w:tc>
        <w:tc>
          <w:tcPr>
            <w:tcW w:w="915" w:type="dxa"/>
          </w:tcPr>
          <w:p w:rsidR="00396646" w:rsidRPr="004C2FC3" w:rsidRDefault="00396646">
            <w:r>
              <w:t>1</w:t>
            </w:r>
          </w:p>
        </w:tc>
        <w:tc>
          <w:tcPr>
            <w:tcW w:w="865" w:type="dxa"/>
          </w:tcPr>
          <w:p w:rsidR="00396646" w:rsidRPr="004C2FC3" w:rsidRDefault="00396646">
            <w:r>
              <w:t>1000</w:t>
            </w:r>
          </w:p>
        </w:tc>
        <w:tc>
          <w:tcPr>
            <w:tcW w:w="1417" w:type="dxa"/>
          </w:tcPr>
          <w:p w:rsidR="00396646" w:rsidRPr="004C2FC3" w:rsidRDefault="00396646">
            <w:r>
              <w:t>1000</w:t>
            </w:r>
          </w:p>
        </w:tc>
        <w:tc>
          <w:tcPr>
            <w:tcW w:w="2410" w:type="dxa"/>
          </w:tcPr>
          <w:p w:rsidR="00396646" w:rsidRPr="004C2FC3" w:rsidRDefault="00396646">
            <w:r w:rsidRPr="004C2FC3">
              <w:rPr>
                <w:noProof/>
              </w:rPr>
              <w:pict>
                <v:shape id="图片 9" o:spid="_x0000_i1027" type="#_x0000_t75" alt="crj海报" style="width:108.75pt;height:154.5pt;visibility:visible">
                  <v:imagedata r:id="rId6" o:title=""/>
                </v:shape>
              </w:pict>
            </w:r>
          </w:p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>
            <w:r>
              <w:rPr>
                <w:rFonts w:hint="eastAsia"/>
              </w:rPr>
              <w:t>合计</w:t>
            </w:r>
          </w:p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>
            <w:r>
              <w:t>1400</w:t>
            </w:r>
          </w:p>
        </w:tc>
        <w:tc>
          <w:tcPr>
            <w:tcW w:w="2410" w:type="dxa"/>
          </w:tcPr>
          <w:p w:rsidR="00396646" w:rsidRPr="004C2FC3" w:rsidRDefault="00396646"/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/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/>
        </w:tc>
        <w:tc>
          <w:tcPr>
            <w:tcW w:w="2410" w:type="dxa"/>
          </w:tcPr>
          <w:p w:rsidR="00396646" w:rsidRPr="004C2FC3" w:rsidRDefault="00396646"/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/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/>
        </w:tc>
        <w:tc>
          <w:tcPr>
            <w:tcW w:w="2410" w:type="dxa"/>
          </w:tcPr>
          <w:p w:rsidR="00396646" w:rsidRPr="004C2FC3" w:rsidRDefault="00396646"/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/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/>
        </w:tc>
        <w:tc>
          <w:tcPr>
            <w:tcW w:w="2410" w:type="dxa"/>
          </w:tcPr>
          <w:p w:rsidR="00396646" w:rsidRPr="004C2FC3" w:rsidRDefault="00396646"/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/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/>
        </w:tc>
        <w:tc>
          <w:tcPr>
            <w:tcW w:w="2410" w:type="dxa"/>
          </w:tcPr>
          <w:p w:rsidR="00396646" w:rsidRPr="004C2FC3" w:rsidRDefault="00396646"/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/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/>
        </w:tc>
        <w:tc>
          <w:tcPr>
            <w:tcW w:w="2410" w:type="dxa"/>
          </w:tcPr>
          <w:p w:rsidR="00396646" w:rsidRPr="004C2FC3" w:rsidRDefault="00396646"/>
        </w:tc>
      </w:tr>
      <w:tr w:rsidR="00396646" w:rsidRPr="004C2FC3" w:rsidTr="004C2FC3">
        <w:trPr>
          <w:trHeight w:val="680"/>
        </w:trPr>
        <w:tc>
          <w:tcPr>
            <w:tcW w:w="2713" w:type="dxa"/>
          </w:tcPr>
          <w:p w:rsidR="00396646" w:rsidRPr="004C2FC3" w:rsidRDefault="00396646"/>
        </w:tc>
        <w:tc>
          <w:tcPr>
            <w:tcW w:w="915" w:type="dxa"/>
          </w:tcPr>
          <w:p w:rsidR="00396646" w:rsidRPr="004C2FC3" w:rsidRDefault="00396646"/>
        </w:tc>
        <w:tc>
          <w:tcPr>
            <w:tcW w:w="865" w:type="dxa"/>
          </w:tcPr>
          <w:p w:rsidR="00396646" w:rsidRPr="004C2FC3" w:rsidRDefault="00396646"/>
        </w:tc>
        <w:tc>
          <w:tcPr>
            <w:tcW w:w="1417" w:type="dxa"/>
          </w:tcPr>
          <w:p w:rsidR="00396646" w:rsidRPr="004C2FC3" w:rsidRDefault="00396646"/>
        </w:tc>
        <w:tc>
          <w:tcPr>
            <w:tcW w:w="2410" w:type="dxa"/>
          </w:tcPr>
          <w:p w:rsidR="00396646" w:rsidRPr="004C2FC3" w:rsidRDefault="00396646"/>
        </w:tc>
      </w:tr>
    </w:tbl>
    <w:p w:rsidR="00396646" w:rsidRDefault="00396646"/>
    <w:sectPr w:rsidR="00396646" w:rsidSect="00837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N2VjZjc5Y2Q3MDE3MTQ2MGU1MDFjMDg0MTc2OGIzNzgifQ=="/>
  </w:docVars>
  <w:rsids>
    <w:rsidRoot w:val="00522257"/>
    <w:rsid w:val="00142FC9"/>
    <w:rsid w:val="00396646"/>
    <w:rsid w:val="004C2FC3"/>
    <w:rsid w:val="00522257"/>
    <w:rsid w:val="00536C3E"/>
    <w:rsid w:val="00750D50"/>
    <w:rsid w:val="00837881"/>
    <w:rsid w:val="00856F26"/>
    <w:rsid w:val="008C3B1F"/>
    <w:rsid w:val="00962CAB"/>
    <w:rsid w:val="00A62FAC"/>
    <w:rsid w:val="00A93C1E"/>
    <w:rsid w:val="00AE3C3E"/>
    <w:rsid w:val="00D870B4"/>
    <w:rsid w:val="00DB2739"/>
    <w:rsid w:val="00EA78B4"/>
    <w:rsid w:val="00FB58BB"/>
    <w:rsid w:val="0EF32D02"/>
    <w:rsid w:val="297840D8"/>
    <w:rsid w:val="2B3A1F9F"/>
    <w:rsid w:val="391D101E"/>
    <w:rsid w:val="3FB53C32"/>
    <w:rsid w:val="4012322E"/>
    <w:rsid w:val="4BA31A91"/>
    <w:rsid w:val="4EDF2FA5"/>
    <w:rsid w:val="6F605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81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378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37881"/>
    <w:rPr>
      <w:rFonts w:ascii="Calibri" w:eastAsia="宋体" w:hAnsi="Calibri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8378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37881"/>
    <w:rPr>
      <w:rFonts w:ascii="Calibri" w:eastAsia="宋体" w:hAnsi="Calibri" w:cs="Times New Roman"/>
      <w:kern w:val="2"/>
      <w:sz w:val="18"/>
      <w:szCs w:val="18"/>
    </w:rPr>
  </w:style>
  <w:style w:type="table" w:styleId="TableGrid">
    <w:name w:val="Table Grid"/>
    <w:basedOn w:val="TableNormal"/>
    <w:uiPriority w:val="99"/>
    <w:rsid w:val="00837881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20</Words>
  <Characters>117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陈帆</dc:creator>
  <cp:keywords/>
  <dc:description/>
  <cp:lastModifiedBy>贺波</cp:lastModifiedBy>
  <cp:revision>6</cp:revision>
  <cp:lastPrinted>2024-07-01T03:47:00Z</cp:lastPrinted>
  <dcterms:created xsi:type="dcterms:W3CDTF">2023-05-29T01:10:00Z</dcterms:created>
  <dcterms:modified xsi:type="dcterms:W3CDTF">2024-07-01T03:48:00Z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0A603115B5AE43898A628410B9445351_13</vt:lpwstr>
  </property>
</Properties>
</file>