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C7AB5" w14:textId="77777777" w:rsidR="00550D1A" w:rsidRDefault="00550D1A">
      <w:pPr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承诺函</w:t>
      </w:r>
    </w:p>
    <w:p w14:paraId="51DC3723" w14:textId="77777777" w:rsidR="00550D1A" w:rsidRDefault="00E82A46">
      <w:pPr>
        <w:jc w:val="left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>遂宁市中心</w:t>
      </w:r>
      <w:r w:rsidR="00550D1A">
        <w:rPr>
          <w:rFonts w:hint="eastAsia"/>
          <w:sz w:val="26"/>
          <w:szCs w:val="26"/>
        </w:rPr>
        <w:t>医院：</w:t>
      </w:r>
    </w:p>
    <w:p w14:paraId="083C1B33" w14:textId="77777777" w:rsidR="00550D1A" w:rsidRDefault="00550D1A">
      <w:pPr>
        <w:widowControl/>
        <w:spacing w:line="480" w:lineRule="auto"/>
        <w:ind w:firstLineChars="200" w:firstLine="480"/>
        <w:jc w:val="left"/>
        <w:outlineLvl w:val="1"/>
        <w:rPr>
          <w:rFonts w:hint="eastAsia"/>
          <w:sz w:val="26"/>
          <w:szCs w:val="26"/>
        </w:rPr>
      </w:pPr>
      <w:r>
        <w:rPr>
          <w:rFonts w:ascii="宋体" w:hAnsi="宋体" w:hint="eastAsia"/>
          <w:sz w:val="24"/>
        </w:rPr>
        <w:t>我公司作为本次采购项目的报名供应商，现郑重承诺如下：</w:t>
      </w:r>
    </w:p>
    <w:p w14:paraId="04EC3312" w14:textId="6025F8B7" w:rsidR="00550D1A" w:rsidRDefault="00550D1A">
      <w:pPr>
        <w:numPr>
          <w:ilvl w:val="0"/>
          <w:numId w:val="1"/>
        </w:numPr>
        <w:spacing w:line="480" w:lineRule="auto"/>
        <w:ind w:firstLineChars="200" w:firstLine="48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我公司销往贵单位的产品，均已取得国家相关行业的检验合格证明。我公司提供给贵单位的相关资质文件</w:t>
      </w:r>
      <w:proofErr w:type="gramStart"/>
      <w:r>
        <w:rPr>
          <w:rFonts w:ascii="宋体" w:hAnsi="宋体" w:hint="eastAsia"/>
          <w:sz w:val="24"/>
        </w:rPr>
        <w:t>均</w:t>
      </w:r>
      <w:r w:rsidR="00D17396">
        <w:rPr>
          <w:rFonts w:ascii="宋体" w:hAnsi="宋体" w:hint="eastAsia"/>
          <w:sz w:val="24"/>
        </w:rPr>
        <w:t>真</w:t>
      </w:r>
      <w:r>
        <w:rPr>
          <w:rFonts w:ascii="宋体" w:hAnsi="宋体" w:hint="eastAsia"/>
          <w:sz w:val="24"/>
        </w:rPr>
        <w:t>实</w:t>
      </w:r>
      <w:proofErr w:type="gramEnd"/>
      <w:r>
        <w:rPr>
          <w:rFonts w:ascii="宋体" w:hAnsi="宋体" w:hint="eastAsia"/>
          <w:sz w:val="24"/>
        </w:rPr>
        <w:t>有效。</w:t>
      </w:r>
    </w:p>
    <w:p w14:paraId="746FEE36" w14:textId="77777777" w:rsidR="00550D1A" w:rsidRDefault="00550D1A">
      <w:pPr>
        <w:numPr>
          <w:ilvl w:val="0"/>
          <w:numId w:val="1"/>
        </w:numPr>
        <w:spacing w:line="480" w:lineRule="auto"/>
        <w:ind w:firstLineChars="200" w:firstLine="48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贵单位在正确使用产品过程中有任何问题，我公司将第一时间提供保质保量的售后服务。</w:t>
      </w:r>
    </w:p>
    <w:p w14:paraId="0512820F" w14:textId="77777777" w:rsidR="00550D1A" w:rsidRDefault="00550D1A">
      <w:pPr>
        <w:numPr>
          <w:ilvl w:val="0"/>
          <w:numId w:val="1"/>
        </w:numPr>
        <w:spacing w:line="480" w:lineRule="auto"/>
        <w:ind w:firstLineChars="200" w:firstLine="48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参加本次采购活动，不存在和其他供应商在同一合同项下的采购项目中，同时委托同一个自然人、同一家庭的人员、同一单位的人员作为代理人的行为。</w:t>
      </w:r>
    </w:p>
    <w:p w14:paraId="3214376B" w14:textId="2737DDA3" w:rsidR="00550D1A" w:rsidRDefault="00550D1A">
      <w:pPr>
        <w:numPr>
          <w:ilvl w:val="0"/>
          <w:numId w:val="1"/>
        </w:numPr>
        <w:spacing w:line="480" w:lineRule="auto"/>
        <w:ind w:firstLineChars="200" w:firstLine="48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我公司在与贵单位供应</w:t>
      </w:r>
      <w:r w:rsidR="00D17396">
        <w:rPr>
          <w:rFonts w:ascii="宋体" w:hAnsi="宋体" w:hint="eastAsia"/>
          <w:sz w:val="24"/>
        </w:rPr>
        <w:t>过程</w:t>
      </w:r>
      <w:r>
        <w:rPr>
          <w:rFonts w:ascii="宋体" w:hAnsi="宋体" w:hint="eastAsia"/>
          <w:sz w:val="24"/>
        </w:rPr>
        <w:t>中无不良记录。同时，郑重承诺将严格遵照执行贵单位的相关要求。</w:t>
      </w:r>
    </w:p>
    <w:p w14:paraId="4C9EBFAA" w14:textId="541B5D7C" w:rsidR="00550D1A" w:rsidRDefault="00550D1A">
      <w:pPr>
        <w:widowControl/>
        <w:spacing w:line="480" w:lineRule="auto"/>
        <w:ind w:firstLineChars="200" w:firstLine="480"/>
        <w:jc w:val="left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本公司对上述承诺的内容事项真实性负责。如经查实上述承诺的内容事项存在虚假，我公司愿意接受以提供虚假材料谋取</w:t>
      </w:r>
      <w:r w:rsidR="001E3D09">
        <w:rPr>
          <w:rFonts w:ascii="宋体" w:hAnsi="宋体" w:hint="eastAsia"/>
          <w:sz w:val="24"/>
        </w:rPr>
        <w:t>中选</w:t>
      </w:r>
      <w:r>
        <w:rPr>
          <w:rFonts w:ascii="宋体" w:hAnsi="宋体" w:hint="eastAsia"/>
          <w:sz w:val="24"/>
        </w:rPr>
        <w:t>追究法律责任。</w:t>
      </w:r>
    </w:p>
    <w:p w14:paraId="012BB4A7" w14:textId="77777777" w:rsidR="00550D1A" w:rsidRDefault="00550D1A">
      <w:pPr>
        <w:widowControl/>
        <w:spacing w:line="360" w:lineRule="atLeast"/>
        <w:ind w:firstLineChars="300" w:firstLine="720"/>
        <w:jc w:val="left"/>
        <w:outlineLvl w:val="1"/>
        <w:rPr>
          <w:rFonts w:ascii="宋体" w:hAnsi="宋体" w:hint="eastAsia"/>
          <w:sz w:val="24"/>
        </w:rPr>
      </w:pPr>
    </w:p>
    <w:p w14:paraId="04BE209F" w14:textId="77777777" w:rsidR="00550D1A" w:rsidRDefault="00550D1A">
      <w:pPr>
        <w:widowControl/>
        <w:spacing w:line="360" w:lineRule="atLeast"/>
        <w:ind w:firstLineChars="300" w:firstLine="720"/>
        <w:jc w:val="left"/>
        <w:outlineLvl w:val="1"/>
        <w:rPr>
          <w:rFonts w:ascii="宋体" w:hAnsi="宋体" w:hint="eastAsia"/>
          <w:sz w:val="24"/>
        </w:rPr>
      </w:pPr>
    </w:p>
    <w:p w14:paraId="0CF61EDA" w14:textId="77777777" w:rsidR="00550D1A" w:rsidRDefault="00550D1A">
      <w:pPr>
        <w:widowControl/>
        <w:spacing w:line="480" w:lineRule="auto"/>
        <w:ind w:firstLineChars="196" w:firstLine="470"/>
        <w:jc w:val="center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供应商名称：</w:t>
      </w:r>
      <w:r>
        <w:rPr>
          <w:rFonts w:ascii="宋体" w:hAnsi="宋体" w:hint="eastAsia"/>
          <w:sz w:val="24"/>
          <w:u w:val="single"/>
        </w:rPr>
        <w:t xml:space="preserve">      </w:t>
      </w:r>
      <w:r>
        <w:rPr>
          <w:rFonts w:ascii="宋体" w:hAnsi="宋体" w:hint="eastAsia"/>
          <w:sz w:val="24"/>
        </w:rPr>
        <w:t>（单位公章）。</w:t>
      </w:r>
    </w:p>
    <w:p w14:paraId="590A3AD0" w14:textId="77777777" w:rsidR="00550D1A" w:rsidRDefault="00550D1A">
      <w:pPr>
        <w:widowControl/>
        <w:spacing w:line="480" w:lineRule="auto"/>
        <w:ind w:firstLineChars="1096" w:firstLine="2630"/>
        <w:outlineLvl w:val="1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日    期：</w:t>
      </w:r>
      <w:r>
        <w:rPr>
          <w:rFonts w:ascii="宋体" w:hAnsi="宋体" w:hint="eastAsia"/>
          <w:sz w:val="24"/>
          <w:u w:val="single"/>
        </w:rPr>
        <w:t xml:space="preserve">      </w:t>
      </w:r>
    </w:p>
    <w:p w14:paraId="787F1F2C" w14:textId="77777777" w:rsidR="00550D1A" w:rsidRDefault="00550D1A">
      <w:pPr>
        <w:jc w:val="center"/>
        <w:rPr>
          <w:rFonts w:hint="eastAsia"/>
          <w:sz w:val="26"/>
          <w:szCs w:val="26"/>
        </w:rPr>
      </w:pPr>
    </w:p>
    <w:sectPr w:rsidR="00550D1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478CF7" w14:textId="77777777" w:rsidR="00545136" w:rsidRDefault="00545136" w:rsidP="00E82A46">
      <w:r>
        <w:separator/>
      </w:r>
    </w:p>
  </w:endnote>
  <w:endnote w:type="continuationSeparator" w:id="0">
    <w:p w14:paraId="584C8218" w14:textId="77777777" w:rsidR="00545136" w:rsidRDefault="00545136" w:rsidP="00E82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3CC2F" w14:textId="77777777" w:rsidR="00545136" w:rsidRDefault="00545136" w:rsidP="00E82A46">
      <w:r>
        <w:separator/>
      </w:r>
    </w:p>
  </w:footnote>
  <w:footnote w:type="continuationSeparator" w:id="0">
    <w:p w14:paraId="44F11051" w14:textId="77777777" w:rsidR="00545136" w:rsidRDefault="00545136" w:rsidP="00E82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5564FA7"/>
    <w:multiLevelType w:val="singleLevel"/>
    <w:tmpl w:val="C5564FA7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448621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A875B6B"/>
    <w:rsid w:val="001E3D09"/>
    <w:rsid w:val="004B5462"/>
    <w:rsid w:val="00545136"/>
    <w:rsid w:val="00550D1A"/>
    <w:rsid w:val="00CC520E"/>
    <w:rsid w:val="00D17396"/>
    <w:rsid w:val="00E82A46"/>
    <w:rsid w:val="1CF304C5"/>
    <w:rsid w:val="5A875B6B"/>
    <w:rsid w:val="6D535020"/>
    <w:rsid w:val="7191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3226DA"/>
  <w15:chartTrackingRefBased/>
  <w15:docId w15:val="{2100C6F4-E942-4787-B5DC-1DC5B6B84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82A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E82A46"/>
    <w:rPr>
      <w:rFonts w:ascii="Calibri" w:hAnsi="Calibri"/>
      <w:kern w:val="2"/>
      <w:sz w:val="18"/>
      <w:szCs w:val="18"/>
    </w:rPr>
  </w:style>
  <w:style w:type="paragraph" w:styleId="a4">
    <w:name w:val="footer"/>
    <w:basedOn w:val="a"/>
    <w:link w:val="Char0"/>
    <w:rsid w:val="00E82A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E82A46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0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卫斯1407718879</dc:creator>
  <cp:keywords/>
  <cp:lastModifiedBy>KF48578</cp:lastModifiedBy>
  <cp:revision>2</cp:revision>
  <dcterms:created xsi:type="dcterms:W3CDTF">2024-03-29T02:38:00Z</dcterms:created>
  <dcterms:modified xsi:type="dcterms:W3CDTF">2024-03-29T02:38:00Z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