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8A841" w14:textId="77777777" w:rsidR="00F76DD1" w:rsidRDefault="00F76DD1"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无违法违纪承诺书</w:t>
      </w:r>
    </w:p>
    <w:p w14:paraId="571BA7FE" w14:textId="77777777" w:rsidR="00F76DD1" w:rsidRDefault="00312B13">
      <w:pPr>
        <w:spacing w:line="480" w:lineRule="auto"/>
        <w:jc w:val="left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遂宁</w:t>
      </w:r>
      <w:r w:rsidR="00F76DD1">
        <w:rPr>
          <w:rFonts w:hint="eastAsia"/>
          <w:sz w:val="26"/>
          <w:szCs w:val="26"/>
        </w:rPr>
        <w:t>市</w:t>
      </w:r>
      <w:r>
        <w:rPr>
          <w:rFonts w:hint="eastAsia"/>
          <w:sz w:val="26"/>
          <w:szCs w:val="26"/>
        </w:rPr>
        <w:t>中心</w:t>
      </w:r>
      <w:r w:rsidR="00F76DD1">
        <w:rPr>
          <w:rFonts w:hint="eastAsia"/>
          <w:sz w:val="26"/>
          <w:szCs w:val="26"/>
        </w:rPr>
        <w:t>医院：</w:t>
      </w:r>
    </w:p>
    <w:p w14:paraId="5B08A811" w14:textId="77777777" w:rsidR="00F76DD1" w:rsidRDefault="00F76DD1">
      <w:pPr>
        <w:widowControl/>
        <w:spacing w:line="480" w:lineRule="auto"/>
        <w:ind w:firstLineChars="200" w:firstLine="480"/>
        <w:jc w:val="left"/>
        <w:outlineLvl w:val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我公司作为本次采购项目的报名供应商，现郑重承诺如下：</w:t>
      </w:r>
    </w:p>
    <w:p w14:paraId="76248A7C" w14:textId="77777777" w:rsidR="00F76DD1" w:rsidRDefault="00F76DD1">
      <w:pPr>
        <w:widowControl/>
        <w:spacing w:line="480" w:lineRule="auto"/>
        <w:ind w:firstLineChars="200" w:firstLine="480"/>
        <w:jc w:val="left"/>
        <w:outlineLvl w:val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我公司自    年   月   日公司成立以来，严格按照公司证照批准的业务经营范围，开展符合相关法律法规要求的生产经营活动，在此期间无任何违法违纪行为。</w:t>
      </w:r>
    </w:p>
    <w:p w14:paraId="72E1AFFA" w14:textId="77777777" w:rsidR="00F76DD1" w:rsidRDefault="00F76DD1">
      <w:pPr>
        <w:widowControl/>
        <w:spacing w:line="480" w:lineRule="auto"/>
        <w:ind w:firstLineChars="200" w:firstLine="480"/>
        <w:jc w:val="left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本公司对上述承诺的内容事项真实性负责。如经查实上述承诺的内容事项存在虚假，我公司愿意接受以提供虚假材料谋取中标追究法律责任。</w:t>
      </w:r>
    </w:p>
    <w:p w14:paraId="5729109D" w14:textId="77777777" w:rsidR="00F76DD1" w:rsidRDefault="00F76DD1">
      <w:pPr>
        <w:widowControl/>
        <w:spacing w:line="480" w:lineRule="auto"/>
        <w:ind w:firstLineChars="300" w:firstLine="720"/>
        <w:jc w:val="left"/>
        <w:outlineLvl w:val="1"/>
        <w:rPr>
          <w:rFonts w:ascii="宋体" w:hAnsi="宋体" w:hint="eastAsia"/>
          <w:sz w:val="24"/>
        </w:rPr>
      </w:pPr>
    </w:p>
    <w:p w14:paraId="5D6F4E8B" w14:textId="77777777" w:rsidR="00F76DD1" w:rsidRDefault="00F76DD1">
      <w:pPr>
        <w:widowControl/>
        <w:spacing w:line="480" w:lineRule="auto"/>
        <w:ind w:firstLineChars="300" w:firstLine="720"/>
        <w:jc w:val="left"/>
        <w:outlineLvl w:val="1"/>
        <w:rPr>
          <w:rFonts w:ascii="宋体" w:hAnsi="宋体" w:hint="eastAsia"/>
          <w:sz w:val="24"/>
        </w:rPr>
      </w:pPr>
    </w:p>
    <w:p w14:paraId="12251FD6" w14:textId="77777777" w:rsidR="00F76DD1" w:rsidRDefault="00F76DD1">
      <w:pPr>
        <w:widowControl/>
        <w:spacing w:line="480" w:lineRule="auto"/>
        <w:ind w:firstLineChars="196" w:firstLine="470"/>
        <w:jc w:val="center"/>
        <w:outlineLvl w:val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供应商名称：</w:t>
      </w:r>
      <w:r>
        <w:rPr>
          <w:rFonts w:ascii="宋体" w:hAnsi="宋体" w:hint="eastAsia"/>
          <w:sz w:val="24"/>
          <w:u w:val="single"/>
        </w:rPr>
        <w:t xml:space="preserve">       </w:t>
      </w:r>
      <w:r>
        <w:rPr>
          <w:rFonts w:ascii="宋体" w:hAnsi="宋体" w:hint="eastAsia"/>
          <w:sz w:val="24"/>
        </w:rPr>
        <w:t>（单位公章）</w:t>
      </w:r>
    </w:p>
    <w:p w14:paraId="35431974" w14:textId="77777777" w:rsidR="00F76DD1" w:rsidRDefault="00F76DD1">
      <w:pPr>
        <w:widowControl/>
        <w:spacing w:line="480" w:lineRule="auto"/>
        <w:ind w:firstLineChars="1096" w:firstLine="2630"/>
        <w:outlineLvl w:val="1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法定代表人（签章）：</w:t>
      </w:r>
      <w:r>
        <w:rPr>
          <w:rFonts w:ascii="宋体" w:hAnsi="宋体" w:hint="eastAsia"/>
          <w:sz w:val="24"/>
          <w:u w:val="single"/>
        </w:rPr>
        <w:t xml:space="preserve">         </w:t>
      </w:r>
    </w:p>
    <w:p w14:paraId="6A344045" w14:textId="77777777" w:rsidR="00F76DD1" w:rsidRDefault="00F76DD1">
      <w:pPr>
        <w:widowControl/>
        <w:spacing w:line="480" w:lineRule="auto"/>
        <w:ind w:firstLineChars="1096" w:firstLine="263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日    期：</w:t>
      </w:r>
      <w:r>
        <w:rPr>
          <w:rFonts w:ascii="宋体" w:hAnsi="宋体" w:hint="eastAsia"/>
          <w:sz w:val="24"/>
          <w:u w:val="single"/>
        </w:rPr>
        <w:t xml:space="preserve">         </w:t>
      </w:r>
    </w:p>
    <w:p w14:paraId="71927BB1" w14:textId="77777777" w:rsidR="00F76DD1" w:rsidRDefault="00F76DD1">
      <w:pPr>
        <w:spacing w:line="480" w:lineRule="auto"/>
        <w:jc w:val="center"/>
        <w:rPr>
          <w:rFonts w:hint="eastAsia"/>
          <w:sz w:val="26"/>
          <w:szCs w:val="26"/>
        </w:rPr>
      </w:pPr>
    </w:p>
    <w:sectPr w:rsidR="00F76D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477DA" w14:textId="77777777" w:rsidR="005C4BB9" w:rsidRDefault="005C4BB9" w:rsidP="00312B13">
      <w:r>
        <w:separator/>
      </w:r>
    </w:p>
  </w:endnote>
  <w:endnote w:type="continuationSeparator" w:id="0">
    <w:p w14:paraId="26104EB3" w14:textId="77777777" w:rsidR="005C4BB9" w:rsidRDefault="005C4BB9" w:rsidP="00312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C70DB" w14:textId="77777777" w:rsidR="005C4BB9" w:rsidRDefault="005C4BB9" w:rsidP="00312B13">
      <w:r>
        <w:separator/>
      </w:r>
    </w:p>
  </w:footnote>
  <w:footnote w:type="continuationSeparator" w:id="0">
    <w:p w14:paraId="44AA3D71" w14:textId="77777777" w:rsidR="005C4BB9" w:rsidRDefault="005C4BB9" w:rsidP="00312B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A875B6B"/>
    <w:rsid w:val="00312B13"/>
    <w:rsid w:val="005C4BB9"/>
    <w:rsid w:val="00831950"/>
    <w:rsid w:val="00F76DD1"/>
    <w:rsid w:val="5A875B6B"/>
    <w:rsid w:val="6BCB6FDE"/>
    <w:rsid w:val="6D535020"/>
    <w:rsid w:val="7FB7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0333D4"/>
  <w15:chartTrackingRefBased/>
  <w15:docId w15:val="{DB09A3B7-A3DE-4535-B7A4-E29D1773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12B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312B13"/>
    <w:rPr>
      <w:rFonts w:ascii="Calibri" w:hAnsi="Calibri"/>
      <w:kern w:val="2"/>
      <w:sz w:val="18"/>
      <w:szCs w:val="18"/>
    </w:rPr>
  </w:style>
  <w:style w:type="paragraph" w:styleId="a4">
    <w:name w:val="footer"/>
    <w:basedOn w:val="a"/>
    <w:link w:val="Char0"/>
    <w:rsid w:val="00312B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312B1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卫斯1407718879</dc:creator>
  <cp:keywords/>
  <cp:lastModifiedBy>KF48578</cp:lastModifiedBy>
  <cp:revision>2</cp:revision>
  <dcterms:created xsi:type="dcterms:W3CDTF">2024-03-29T02:38:00Z</dcterms:created>
  <dcterms:modified xsi:type="dcterms:W3CDTF">2024-03-29T02:38:00Z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